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4C287" w14:textId="42FEC03B" w:rsidR="00E72725" w:rsidRDefault="006C61D8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ED7A13D" wp14:editId="56547686">
                <wp:simplePos x="0" y="0"/>
                <wp:positionH relativeFrom="page">
                  <wp:posOffset>1390650</wp:posOffset>
                </wp:positionH>
                <wp:positionV relativeFrom="page">
                  <wp:posOffset>1143000</wp:posOffset>
                </wp:positionV>
                <wp:extent cx="6019800" cy="8232140"/>
                <wp:effectExtent l="0" t="0" r="0" b="0"/>
                <wp:wrapNone/>
                <wp:docPr id="3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8232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0FD4D6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52"/>
                                <w:szCs w:val="52"/>
                              </w:rPr>
                              <w:t>STONEGATE EASTER EGG HUNT</w:t>
                            </w:r>
                          </w:p>
                          <w:p w14:paraId="2364EF49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  <w:p w14:paraId="723C7951" w14:textId="00BF40F8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Saturday, </w:t>
                            </w:r>
                            <w:r w:rsidR="00E918BB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March</w:t>
                            </w: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E918BB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31st</w:t>
                            </w:r>
                            <w:r w:rsidR="00F666C9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1507024D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10 A.M. Windsor Parkway</w:t>
                            </w:r>
                          </w:p>
                          <w:p w14:paraId="48F010C6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 (Windsor and Wilshire)</w:t>
                            </w:r>
                          </w:p>
                          <w:p w14:paraId="3CC05CBD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3AB28C36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Join your neighbors for a morning of</w:t>
                            </w:r>
                          </w:p>
                          <w:p w14:paraId="6EB9CD61" w14:textId="7FA96292" w:rsidR="00896ABA" w:rsidRPr="00896ABA" w:rsidRDefault="009B15E6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f</w:t>
                            </w:r>
                            <w:r w:rsidR="00896ABA"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ood and fun!</w:t>
                            </w:r>
                          </w:p>
                          <w:p w14:paraId="0F551FC6" w14:textId="77777777" w:rsidR="00F666C9" w:rsidRDefault="00F666C9" w:rsidP="00F666C9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Bring twelve </w:t>
                            </w:r>
                            <w:r w:rsidR="00896ABA"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filled plastic eggs </w:t>
                            </w:r>
                          </w:p>
                          <w:p w14:paraId="44727952" w14:textId="225DCF0C" w:rsidR="00F666C9" w:rsidRDefault="00F666C9" w:rsidP="00F666C9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(</w:t>
                            </w:r>
                            <w:r w:rsidR="00424AD1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i.e., </w:t>
                            </w: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candy, </w:t>
                            </w:r>
                            <w:r w:rsidR="00424AD1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stickers</w:t>
                            </w: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) </w:t>
                            </w:r>
                            <w:r w:rsidR="00896ABA"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and </w:t>
                            </w: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take</w:t>
                            </w:r>
                          </w:p>
                          <w:p w14:paraId="176AD4ED" w14:textId="10124308" w:rsidR="00896ABA" w:rsidRPr="00896ABA" w:rsidRDefault="00F666C9" w:rsidP="00F666C9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twelve eggs </w:t>
                            </w:r>
                            <w:r w:rsidR="00896ABA"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(please tape eggs together).</w:t>
                            </w:r>
                          </w:p>
                          <w:p w14:paraId="7877368D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1074B0BE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$2.00 per child (max: $5.00 per family)</w:t>
                            </w:r>
                          </w:p>
                          <w:p w14:paraId="67AD23B1" w14:textId="479C19B4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to cover prizes and coffee/donuts</w:t>
                            </w:r>
                            <w:r w:rsidR="00F666C9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  <w:p w14:paraId="783F1FC1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28B222E1" w14:textId="27A23D3C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Please drop off taped eggs, money</w:t>
                            </w:r>
                            <w:r w:rsidR="00F666C9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,</w:t>
                            </w: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and your</w:t>
                            </w:r>
                          </w:p>
                          <w:p w14:paraId="0871EE73" w14:textId="3D723AEB" w:rsidR="009B15E6" w:rsidRDefault="00F666C9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n</w:t>
                            </w:r>
                            <w:r w:rsidR="00896ABA"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ame </w:t>
                            </w: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with</w:t>
                            </w:r>
                            <w:r w:rsidR="009B15E6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age</w:t>
                            </w: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s</w:t>
                            </w:r>
                            <w:r w:rsidR="009B15E6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of children</w:t>
                            </w:r>
                          </w:p>
                          <w:p w14:paraId="54F0DDA4" w14:textId="2D1E5CDD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by</w:t>
                            </w:r>
                          </w:p>
                          <w:p w14:paraId="3773B67E" w14:textId="3D0DDA99" w:rsidR="00896ABA" w:rsidRPr="00896ABA" w:rsidRDefault="00F666C9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 Wednesday, March 2</w:t>
                            </w:r>
                            <w:r w:rsidR="00E918BB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8th</w:t>
                            </w:r>
                            <w:r w:rsidR="00896ABA"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to</w:t>
                            </w:r>
                          </w:p>
                          <w:p w14:paraId="6D2CD869" w14:textId="45505882" w:rsidR="00896ABA" w:rsidRPr="00896ABA" w:rsidRDefault="00C02280" w:rsidP="00C02280">
                            <w:pPr>
                              <w:ind w:left="2160"/>
                              <w:jc w:val="both"/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    </w:t>
                            </w:r>
                            <w:r w:rsidR="00F666C9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331 S. Carlyle Place</w:t>
                            </w:r>
                          </w:p>
                          <w:p w14:paraId="6C772FC6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3370B40B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Any questions, please contact:</w:t>
                            </w:r>
                          </w:p>
                          <w:p w14:paraId="05B7E03E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Karen Sarasin 847-373-7247</w:t>
                            </w:r>
                          </w:p>
                          <w:p w14:paraId="7A22609E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Beth Horn 847-525-6718</w:t>
                            </w:r>
                          </w:p>
                          <w:p w14:paraId="13E19326" w14:textId="77777777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  <w:p w14:paraId="4FD6D51F" w14:textId="00DD5F42" w:rsidR="00896ABA" w:rsidRPr="00896ABA" w:rsidRDefault="00896ABA" w:rsidP="00896ABA">
                            <w:pPr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Ages 12 an</w:t>
                            </w:r>
                            <w:r w:rsidR="009B15E6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d</w:t>
                            </w:r>
                            <w:r w:rsidRPr="00896ABA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under please</w:t>
                            </w:r>
                            <w:r w:rsidR="00F666C9">
                              <w:rPr>
                                <w:rFonts w:ascii="Marker Felt Thin" w:hAnsi="Marker Felt Thin"/>
                                <w:color w:val="000000" w:themeColor="text1"/>
                                <w:sz w:val="44"/>
                                <w:szCs w:val="44"/>
                              </w:rPr>
                              <w:t>.</w:t>
                            </w:r>
                          </w:p>
                          <w:p w14:paraId="7FBAE890" w14:textId="77777777" w:rsidR="00BA39F7" w:rsidRDefault="00BA39F7" w:rsidP="005F61F9">
                            <w:pPr>
                              <w:pStyle w:val="Contactinformation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D7A13D" id="_x0000_t202" coordsize="21600,21600" o:spt="202" path="m0,0l0,21600,21600,21600,21600,0xe">
                <v:stroke joinstyle="miter"/>
                <v:path gradientshapeok="t" o:connecttype="rect"/>
              </v:shapetype>
              <v:shape id="Text Box 44" o:spid="_x0000_s1026" type="#_x0000_t202" style="position:absolute;left:0;text-align:left;margin-left:109.5pt;margin-top:90pt;width:474pt;height:648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" filled="f" stroked="f">
                <v:textbox>
                  <w:txbxContent>
                    <w:p w14:paraId="3D0FD4D6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52"/>
                          <w:szCs w:val="52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52"/>
                          <w:szCs w:val="52"/>
                        </w:rPr>
                        <w:t>STONEGATE EASTER EGG HUNT</w:t>
                      </w:r>
                    </w:p>
                    <w:p w14:paraId="2364EF49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0"/>
                          <w:szCs w:val="40"/>
                        </w:rPr>
                      </w:pPr>
                    </w:p>
                    <w:p w14:paraId="723C7951" w14:textId="00BF40F8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Saturday, </w:t>
                      </w:r>
                      <w:r w:rsidR="00E918BB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March</w:t>
                      </w: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</w:t>
                      </w:r>
                      <w:r w:rsidR="00E918BB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31st</w:t>
                      </w:r>
                      <w:r w:rsidR="00F666C9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1507024D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10 A.M. Windsor Parkway</w:t>
                      </w:r>
                    </w:p>
                    <w:p w14:paraId="48F010C6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 (Windsor and Wilshire)</w:t>
                      </w:r>
                    </w:p>
                    <w:p w14:paraId="3CC05CBD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3AB28C36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Join your neighbors for a morning of</w:t>
                      </w:r>
                    </w:p>
                    <w:p w14:paraId="6EB9CD61" w14:textId="7FA96292" w:rsidR="00896ABA" w:rsidRPr="00896ABA" w:rsidRDefault="009B15E6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f</w:t>
                      </w:r>
                      <w:r w:rsidR="00896ABA"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ood and fun!</w:t>
                      </w:r>
                    </w:p>
                    <w:p w14:paraId="0F551FC6" w14:textId="77777777" w:rsidR="00F666C9" w:rsidRDefault="00F666C9" w:rsidP="00F666C9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Bring twelve </w:t>
                      </w:r>
                      <w:r w:rsidR="00896ABA"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filled plastic eggs </w:t>
                      </w:r>
                    </w:p>
                    <w:p w14:paraId="44727952" w14:textId="225DCF0C" w:rsidR="00F666C9" w:rsidRDefault="00F666C9" w:rsidP="00F666C9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(</w:t>
                      </w:r>
                      <w:r w:rsidR="00424AD1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i.e., </w:t>
                      </w: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candy, </w:t>
                      </w:r>
                      <w:r w:rsidR="00424AD1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stickers</w:t>
                      </w: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) </w:t>
                      </w:r>
                      <w:r w:rsidR="00896ABA"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and </w:t>
                      </w: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take</w:t>
                      </w:r>
                    </w:p>
                    <w:p w14:paraId="176AD4ED" w14:textId="10124308" w:rsidR="00896ABA" w:rsidRPr="00896ABA" w:rsidRDefault="00F666C9" w:rsidP="00F666C9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twelve eggs </w:t>
                      </w:r>
                      <w:r w:rsidR="00896ABA"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(please tape eggs together).</w:t>
                      </w:r>
                    </w:p>
                    <w:p w14:paraId="7877368D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1074B0BE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$2.00 per child (max: $5.00 per family)</w:t>
                      </w:r>
                    </w:p>
                    <w:p w14:paraId="67AD23B1" w14:textId="479C19B4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to cover prizes and coffee/donuts</w:t>
                      </w:r>
                      <w:r w:rsidR="00F666C9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.</w:t>
                      </w:r>
                    </w:p>
                    <w:p w14:paraId="783F1FC1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28B222E1" w14:textId="27A23D3C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Please drop off taped eggs, money</w:t>
                      </w:r>
                      <w:r w:rsidR="00F666C9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,</w:t>
                      </w: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and your</w:t>
                      </w:r>
                    </w:p>
                    <w:p w14:paraId="0871EE73" w14:textId="3D723AEB" w:rsidR="009B15E6" w:rsidRDefault="00F666C9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n</w:t>
                      </w:r>
                      <w:r w:rsidR="00896ABA"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ame </w:t>
                      </w: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with</w:t>
                      </w:r>
                      <w:r w:rsidR="009B15E6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age</w:t>
                      </w: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s</w:t>
                      </w:r>
                      <w:r w:rsidR="009B15E6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of children</w:t>
                      </w:r>
                    </w:p>
                    <w:p w14:paraId="54F0DDA4" w14:textId="2D1E5CDD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by</w:t>
                      </w:r>
                    </w:p>
                    <w:p w14:paraId="3773B67E" w14:textId="3D0DDA99" w:rsidR="00896ABA" w:rsidRPr="00896ABA" w:rsidRDefault="00F666C9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 Wednesday, March 2</w:t>
                      </w:r>
                      <w:r w:rsidR="00E918BB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8th</w:t>
                      </w:r>
                      <w:r w:rsidR="00896ABA"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to</w:t>
                      </w:r>
                    </w:p>
                    <w:p w14:paraId="6D2CD869" w14:textId="45505882" w:rsidR="00896ABA" w:rsidRPr="00896ABA" w:rsidRDefault="00C02280" w:rsidP="00C02280">
                      <w:pPr>
                        <w:ind w:left="2160"/>
                        <w:jc w:val="both"/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    </w:t>
                      </w:r>
                      <w:r w:rsidR="00F666C9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331 S. Carlyle Place</w:t>
                      </w:r>
                    </w:p>
                    <w:p w14:paraId="6C772FC6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bookmarkStart w:id="1" w:name="_GoBack"/>
                      <w:bookmarkEnd w:id="1"/>
                    </w:p>
                    <w:p w14:paraId="3370B40B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Any questions, please contact:</w:t>
                      </w:r>
                    </w:p>
                    <w:p w14:paraId="05B7E03E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Karen Sarasin 847-373-7247</w:t>
                      </w:r>
                    </w:p>
                    <w:p w14:paraId="7A22609E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Beth Horn 847-525-6718</w:t>
                      </w:r>
                    </w:p>
                    <w:p w14:paraId="13E19326" w14:textId="77777777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</w:p>
                    <w:p w14:paraId="4FD6D51F" w14:textId="00DD5F42" w:rsidR="00896ABA" w:rsidRPr="00896ABA" w:rsidRDefault="00896ABA" w:rsidP="00896ABA">
                      <w:pPr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</w:pP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Ages 12 an</w:t>
                      </w:r>
                      <w:r w:rsidR="009B15E6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d</w:t>
                      </w:r>
                      <w:r w:rsidRPr="00896ABA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 xml:space="preserve"> under please</w:t>
                      </w:r>
                      <w:r w:rsidR="00F666C9">
                        <w:rPr>
                          <w:rFonts w:ascii="Marker Felt Thin" w:hAnsi="Marker Felt Thin"/>
                          <w:color w:val="000000" w:themeColor="text1"/>
                          <w:sz w:val="44"/>
                          <w:szCs w:val="44"/>
                        </w:rPr>
                        <w:t>.</w:t>
                      </w:r>
                    </w:p>
                    <w:p w14:paraId="7FBAE890" w14:textId="77777777" w:rsidR="00BA39F7" w:rsidRDefault="00BA39F7" w:rsidP="005F61F9">
                      <w:pPr>
                        <w:pStyle w:val="Contactinformation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61518616" wp14:editId="422170D3">
                <wp:simplePos x="0" y="0"/>
                <wp:positionH relativeFrom="page">
                  <wp:posOffset>400050</wp:posOffset>
                </wp:positionH>
                <wp:positionV relativeFrom="page">
                  <wp:posOffset>345440</wp:posOffset>
                </wp:positionV>
                <wp:extent cx="6925945" cy="9372600"/>
                <wp:effectExtent l="0" t="0" r="0" b="0"/>
                <wp:wrapNone/>
                <wp:docPr id="2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5945" cy="937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7C7101" w14:textId="77777777" w:rsidR="00E72725" w:rsidRDefault="00494BA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121D73" wp14:editId="4242B909">
                                  <wp:extent cx="6740951" cy="9089390"/>
                                  <wp:effectExtent l="0" t="0" r="0" b="3810"/>
                                  <wp:docPr id="4" name="Picture 4" descr="Egg and stripes backgroun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gg and stripes backgroun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67653" cy="91253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18616" id="Text Box 43" o:spid="_x0000_s1027" type="#_x0000_t202" style="position:absolute;left:0;text-align:left;margin-left:31.5pt;margin-top:27.2pt;width:545.35pt;height:738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" filled="f" stroked="f">
                <v:textbox>
                  <w:txbxContent>
                    <w:p w14:paraId="797C7101" w14:textId="77777777" w:rsidR="00E72725" w:rsidRDefault="00494BAA">
                      <w:r>
                        <w:rPr>
                          <w:noProof/>
                        </w:rPr>
                        <w:drawing>
                          <wp:inline distT="0" distB="0" distL="0" distR="0" wp14:anchorId="3E121D73" wp14:editId="4242B909">
                            <wp:extent cx="6740951" cy="9089390"/>
                            <wp:effectExtent l="0" t="0" r="0" b="3810"/>
                            <wp:docPr id="4" name="Picture 4" descr="Egg and stripes backgroun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gg and stripes backgroun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67653" cy="91253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E72725" w:rsidSect="00E7272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arker Felt Thin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67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ABA"/>
    <w:rsid w:val="001600A9"/>
    <w:rsid w:val="00167D72"/>
    <w:rsid w:val="002A2544"/>
    <w:rsid w:val="00345E77"/>
    <w:rsid w:val="003743BE"/>
    <w:rsid w:val="00381602"/>
    <w:rsid w:val="003A4856"/>
    <w:rsid w:val="00424AD1"/>
    <w:rsid w:val="00494BAA"/>
    <w:rsid w:val="00567010"/>
    <w:rsid w:val="005F61F9"/>
    <w:rsid w:val="006C61D8"/>
    <w:rsid w:val="006E5979"/>
    <w:rsid w:val="00757394"/>
    <w:rsid w:val="00763338"/>
    <w:rsid w:val="0077455D"/>
    <w:rsid w:val="007E50DB"/>
    <w:rsid w:val="00875005"/>
    <w:rsid w:val="00887484"/>
    <w:rsid w:val="00893641"/>
    <w:rsid w:val="00896ABA"/>
    <w:rsid w:val="00936916"/>
    <w:rsid w:val="009B15E6"/>
    <w:rsid w:val="00A95A3E"/>
    <w:rsid w:val="00BA39F7"/>
    <w:rsid w:val="00BD1F91"/>
    <w:rsid w:val="00C02280"/>
    <w:rsid w:val="00CC5A0D"/>
    <w:rsid w:val="00D57FFD"/>
    <w:rsid w:val="00E51100"/>
    <w:rsid w:val="00E72725"/>
    <w:rsid w:val="00E918BB"/>
    <w:rsid w:val="00F34B43"/>
    <w:rsid w:val="00F57494"/>
    <w:rsid w:val="00F6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bfffbf"/>
    </o:shapedefaults>
    <o:shapelayout v:ext="edit">
      <o:idmap v:ext="edit" data="1"/>
    </o:shapelayout>
  </w:shapeDefaults>
  <w:decimalSymbol w:val="."/>
  <w:listSeparator w:val=","/>
  <w14:docId w14:val="1B57653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E72725"/>
    <w:pPr>
      <w:jc w:val="center"/>
    </w:pPr>
    <w:rPr>
      <w:rFonts w:ascii="Book Antiqua" w:hAnsi="Book Antiqua"/>
      <w:color w:val="7199AF"/>
      <w:sz w:val="24"/>
      <w:szCs w:val="24"/>
    </w:rPr>
  </w:style>
  <w:style w:type="paragraph" w:styleId="Heading1">
    <w:name w:val="heading 1"/>
    <w:basedOn w:val="Normal"/>
    <w:next w:val="Normal"/>
    <w:qFormat/>
    <w:rsid w:val="00167D72"/>
    <w:pPr>
      <w:spacing w:line="760" w:lineRule="atLeast"/>
      <w:outlineLvl w:val="0"/>
    </w:pPr>
    <w:rPr>
      <w:rFonts w:asciiTheme="majorHAnsi" w:hAnsiTheme="majorHAnsi"/>
      <w:b/>
      <w:caps/>
      <w:color w:val="0D0D0D" w:themeColor="text1" w:themeTint="F2"/>
      <w:sz w:val="76"/>
      <w:szCs w:val="76"/>
    </w:rPr>
  </w:style>
  <w:style w:type="paragraph" w:styleId="Heading2">
    <w:name w:val="heading 2"/>
    <w:basedOn w:val="Normal"/>
    <w:next w:val="Normal"/>
    <w:qFormat/>
    <w:rsid w:val="00875005"/>
    <w:pPr>
      <w:spacing w:before="120" w:after="360"/>
      <w:outlineLvl w:val="1"/>
    </w:pPr>
    <w:rPr>
      <w:rFonts w:asciiTheme="majorHAnsi" w:hAnsiTheme="majorHAnsi"/>
      <w:b/>
      <w:color w:val="404040" w:themeColor="text1" w:themeTint="BF"/>
      <w:sz w:val="40"/>
    </w:rPr>
  </w:style>
  <w:style w:type="paragraph" w:styleId="Heading3">
    <w:name w:val="heading 3"/>
    <w:basedOn w:val="Heading2"/>
    <w:next w:val="Normal"/>
    <w:qFormat/>
    <w:rsid w:val="00E72725"/>
    <w:p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E72725"/>
    <w:rPr>
      <w:rFonts w:ascii="Tahoma" w:hAnsi="Tahoma" w:cs="Tahoma"/>
      <w:sz w:val="16"/>
      <w:szCs w:val="16"/>
    </w:rPr>
  </w:style>
  <w:style w:type="paragraph" w:customStyle="1" w:styleId="EventDescription">
    <w:name w:val="Event Description"/>
    <w:basedOn w:val="Normal"/>
    <w:qFormat/>
    <w:rsid w:val="00893641"/>
    <w:pPr>
      <w:spacing w:before="40"/>
    </w:pPr>
    <w:rPr>
      <w:rFonts w:asciiTheme="minorHAnsi" w:hAnsiTheme="minorHAnsi"/>
      <w:color w:val="000000" w:themeColor="text1"/>
      <w:sz w:val="36"/>
    </w:rPr>
  </w:style>
  <w:style w:type="paragraph" w:customStyle="1" w:styleId="OrganizationName">
    <w:name w:val="Organization Name"/>
    <w:basedOn w:val="Heading1"/>
    <w:qFormat/>
    <w:rsid w:val="00893641"/>
    <w:pPr>
      <w:spacing w:before="120" w:after="120" w:line="240" w:lineRule="auto"/>
    </w:pPr>
    <w:rPr>
      <w:color w:val="31849B" w:themeColor="accent5" w:themeShade="BF"/>
    </w:rPr>
  </w:style>
  <w:style w:type="paragraph" w:customStyle="1" w:styleId="Contactinformation">
    <w:name w:val="Contact information"/>
    <w:basedOn w:val="Normal"/>
    <w:qFormat/>
    <w:rsid w:val="00875005"/>
    <w:rPr>
      <w:rFonts w:asciiTheme="minorHAnsi" w:hAnsiTheme="minorHAnsi"/>
      <w:color w:val="595959" w:themeColor="text1" w:themeTint="A6"/>
      <w:sz w:val="36"/>
    </w:rPr>
  </w:style>
  <w:style w:type="character" w:styleId="Hyperlink">
    <w:name w:val="Hyperlink"/>
    <w:basedOn w:val="DefaultParagraphFont"/>
    <w:rsid w:val="00BA39F7"/>
    <w:rPr>
      <w:color w:val="0000FF" w:themeColor="hyperlink"/>
      <w:u w:val="single"/>
    </w:rPr>
  </w:style>
  <w:style w:type="character" w:styleId="Strong">
    <w:name w:val="Strong"/>
    <w:basedOn w:val="DefaultParagraphFont"/>
    <w:qFormat/>
    <w:rsid w:val="00BA39F7"/>
    <w:rPr>
      <w:b/>
      <w:bCs/>
    </w:rPr>
  </w:style>
  <w:style w:type="paragraph" w:styleId="Subtitle">
    <w:name w:val="Subtitle"/>
    <w:basedOn w:val="Normal"/>
    <w:next w:val="Normal"/>
    <w:link w:val="SubtitleChar"/>
    <w:qFormat/>
    <w:rsid w:val="00BA39F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BA39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57FF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Dad/Downloads/tf10247675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rketSpecific xmlns="4873beb7-5857-4685-be1f-d57550cc96cc" xsi:nil="true"/>
    <ApprovalStatus xmlns="4873beb7-5857-4685-be1f-d57550cc96cc">InProgress</ApprovalStatus>
    <DirectSourceMarket xmlns="4873beb7-5857-4685-be1f-d57550cc96cc" xsi:nil="true"/>
    <PrimaryImageGen xmlns="4873beb7-5857-4685-be1f-d57550cc96cc">true</PrimaryImageGen>
    <ThumbnailAssetId xmlns="4873beb7-5857-4685-be1f-d57550cc96cc" xsi:nil="true"/>
    <LegacyData xmlns="4873beb7-5857-4685-be1f-d57550cc96cc" xsi:nil="true"/>
    <NumericId xmlns="4873beb7-5857-4685-be1f-d57550cc96cc">-1</NumericId>
    <TPFriendlyName xmlns="4873beb7-5857-4685-be1f-d57550cc96cc">Easter egg hunt flyer</TPFriendlyName>
    <BusinessGroup xmlns="4873beb7-5857-4685-be1f-d57550cc96cc" xsi:nil="true"/>
    <APEditor xmlns="4873beb7-5857-4685-be1f-d57550cc96cc">
      <UserInfo>
        <DisplayName>REDMOND\v-luannv</DisplayName>
        <AccountId>92</AccountId>
        <AccountType/>
      </UserInfo>
    </APEditor>
    <SourceTitle xmlns="4873beb7-5857-4685-be1f-d57550cc96cc">Easter egg hunt flyer</SourceTitle>
    <OpenTemplate xmlns="4873beb7-5857-4685-be1f-d57550cc96cc">true</OpenTemplate>
    <UALocComments xmlns="4873beb7-5857-4685-be1f-d57550cc96cc" xsi:nil="true"/>
    <ParentAssetId xmlns="4873beb7-5857-4685-be1f-d57550cc96cc" xsi:nil="true"/>
    <IntlLangReviewDate xmlns="4873beb7-5857-4685-be1f-d57550cc96cc" xsi:nil="true"/>
    <PublishStatusLookup xmlns="4873beb7-5857-4685-be1f-d57550cc96cc">
      <Value>270096</Value>
      <Value>1305588</Value>
    </PublishStatusLookup>
    <LastPublishResultLookup xmlns="4873beb7-5857-4685-be1f-d57550cc96cc" xsi:nil="true"/>
    <MachineTranslated xmlns="4873beb7-5857-4685-be1f-d57550cc96cc">false</MachineTranslated>
    <Providers xmlns="4873beb7-5857-4685-be1f-d57550cc96cc" xsi:nil="true"/>
    <OriginalSourceMarket xmlns="4873beb7-5857-4685-be1f-d57550cc96cc" xsi:nil="true"/>
    <TPInstallLocation xmlns="4873beb7-5857-4685-be1f-d57550cc96cc">{My Templates}</TPInstallLocation>
    <APDescription xmlns="4873beb7-5857-4685-be1f-d57550cc96cc" xsi:nil="true"/>
    <ContentItem xmlns="4873beb7-5857-4685-be1f-d57550cc96cc" xsi:nil="true"/>
    <ClipArtFilename xmlns="4873beb7-5857-4685-be1f-d57550cc96cc" xsi:nil="true"/>
    <PublishTargets xmlns="4873beb7-5857-4685-be1f-d57550cc96cc">OfficeOnline</PublishTargets>
    <TimesCloned xmlns="4873beb7-5857-4685-be1f-d57550cc96cc" xsi:nil="true"/>
    <Provider xmlns="4873beb7-5857-4685-be1f-d57550cc96cc">EY006220130</Provider>
    <AcquiredFrom xmlns="4873beb7-5857-4685-be1f-d57550cc96cc" xsi:nil="true"/>
    <AssetStart xmlns="4873beb7-5857-4685-be1f-d57550cc96cc">2009-05-30T21:25:12+00:00</AssetStart>
    <LastHandOff xmlns="4873beb7-5857-4685-be1f-d57550cc96cc" xsi:nil="true"/>
    <FriendlyTitle xmlns="4873beb7-5857-4685-be1f-d57550cc96cc" xsi:nil="true"/>
    <TPClientViewer xmlns="4873beb7-5857-4685-be1f-d57550cc96cc">Microsoft Office Word</TPClientViewer>
    <ArtSampleDocs xmlns="4873beb7-5857-4685-be1f-d57550cc96cc" xsi:nil="true"/>
    <UACurrentWords xmlns="4873beb7-5857-4685-be1f-d57550cc96cc">0</UACurrentWords>
    <UALocRecommendation xmlns="4873beb7-5857-4685-be1f-d57550cc96cc">Localize</UALocRecommendation>
    <Manager xmlns="4873beb7-5857-4685-be1f-d57550cc96cc" xsi:nil="true"/>
    <IsDeleted xmlns="4873beb7-5857-4685-be1f-d57550cc96cc">false</IsDeleted>
    <TemplateStatus xmlns="4873beb7-5857-4685-be1f-d57550cc96cc">Complete</TemplateStatus>
    <UANotes xmlns="4873beb7-5857-4685-be1f-d57550cc96cc" xsi:nil="true"/>
    <ShowIn xmlns="4873beb7-5857-4685-be1f-d57550cc96cc" xsi:nil="true"/>
    <CSXHash xmlns="4873beb7-5857-4685-be1f-d57550cc96cc" xsi:nil="true"/>
    <VoteCount xmlns="4873beb7-5857-4685-be1f-d57550cc96cc" xsi:nil="true"/>
    <Downloads xmlns="4873beb7-5857-4685-be1f-d57550cc96cc">0</Downloads>
    <OOCacheId xmlns="4873beb7-5857-4685-be1f-d57550cc96cc" xsi:nil="true"/>
    <AssetExpire xmlns="4873beb7-5857-4685-be1f-d57550cc96cc">2100-01-01T00:00:00+00:00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TPExecutable xmlns="4873beb7-5857-4685-be1f-d57550cc96cc" xsi:nil="true"/>
    <EditorialTags xmlns="4873beb7-5857-4685-be1f-d57550cc96cc" xsi:nil="true"/>
    <AssetType xmlns="4873beb7-5857-4685-be1f-d57550cc96cc">TP</AssetType>
    <BugNumber xmlns="4873beb7-5857-4685-be1f-d57550cc96cc">813011</BugNumber>
    <CSXSubmissionDate xmlns="4873beb7-5857-4685-be1f-d57550cc96cc" xsi:nil="true"/>
    <CSXUpdate xmlns="4873beb7-5857-4685-be1f-d57550cc96cc">false</CSXUpdate>
    <ApprovalLog xmlns="4873beb7-5857-4685-be1f-d57550cc96cc" xsi:nil="true"/>
    <Milestone xmlns="4873beb7-5857-4685-be1f-d57550cc96cc" xsi:nil="true"/>
    <OriginAsset xmlns="4873beb7-5857-4685-be1f-d57550cc96cc" xsi:nil="true"/>
    <TPComponent xmlns="4873beb7-5857-4685-be1f-d57550cc96cc">WORDFiles</TPComponent>
    <AssetId xmlns="4873beb7-5857-4685-be1f-d57550cc96cc">TP010247675</AssetId>
    <TPApplication xmlns="4873beb7-5857-4685-be1f-d57550cc96cc">Word</TPApplication>
    <TPLaunchHelpLink xmlns="4873beb7-5857-4685-be1f-d57550cc96cc" xsi:nil="true"/>
    <IntlLocPriority xmlns="4873beb7-5857-4685-be1f-d57550cc96cc" xsi:nil="true"/>
    <PolicheckWords xmlns="4873beb7-5857-4685-be1f-d57550cc96cc" xsi:nil="true"/>
    <HandoffToMSDN xmlns="4873beb7-5857-4685-be1f-d57550cc96cc" xsi:nil="true"/>
    <PlannedPubDate xmlns="4873beb7-5857-4685-be1f-d57550cc96cc">2008-03-15T07:00:00+00:00</PlannedPubDate>
    <CrawlForDependencies xmlns="4873beb7-5857-4685-be1f-d57550cc96cc">false</CrawlForDependencies>
    <IntlLangReviewer xmlns="4873beb7-5857-4685-be1f-d57550cc96cc" xsi:nil="true"/>
    <TrustLevel xmlns="4873beb7-5857-4685-be1f-d57550cc96cc">1 Microsoft Managed Content</TrustLevel>
    <IsSearchable xmlns="4873beb7-5857-4685-be1f-d57550cc96cc">false</IsSearchable>
    <TPNamespace xmlns="4873beb7-5857-4685-be1f-d57550cc96cc">WINWORD</TPNamespace>
    <TemplateTemplateType xmlns="4873beb7-5857-4685-be1f-d57550cc96cc">Word 2007 Default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APAuthor xmlns="4873beb7-5857-4685-be1f-d57550cc96cc">
      <UserInfo>
        <DisplayName>REDMOND\cynvey</DisplayName>
        <AccountId>191</AccountId>
        <AccountType/>
      </UserInfo>
    </APAuthor>
    <TPAppVersion xmlns="4873beb7-5857-4685-be1f-d57550cc96cc">12</TPAppVersion>
    <TPCommandLine xmlns="4873beb7-5857-4685-be1f-d57550cc96cc">{WD} /f {FilePath}</TPCommandLine>
    <TPLaunchHelpLinkType xmlns="4873beb7-5857-4685-be1f-d57550cc96cc">Template</TPLaunchHelpLinkType>
    <EditorialStatus xmlns="4873beb7-5857-4685-be1f-d57550cc96cc" xsi:nil="true"/>
    <LastModifiedDateTime xmlns="4873beb7-5857-4685-be1f-d57550cc96cc" xsi:nil="true"/>
    <BlockPublish xmlns="4873beb7-5857-4685-be1f-d57550cc96cc" xsi:nil="true"/>
    <CampaignTagsTaxHTField0 xmlns="4873beb7-5857-4685-be1f-d57550cc96cc">
      <Terms xmlns="http://schemas.microsoft.com/office/infopath/2007/PartnerControls"/>
    </CampaignTagsTaxHTField0>
    <LocLastLocAttemptVersionLookup xmlns="4873beb7-5857-4685-be1f-d57550cc96cc">144862</LocLastLocAttemptVersionLookup>
    <LocLastLocAttemptVersionTypeLookup xmlns="4873beb7-5857-4685-be1f-d57550cc96cc" xsi:nil="true"/>
    <LocOverallPreviewStatusLookup xmlns="4873beb7-5857-4685-be1f-d57550cc96cc" xsi:nil="true"/>
    <LocOverallPublishStatusLookup xmlns="4873beb7-5857-4685-be1f-d57550cc96cc" xsi:nil="true"/>
    <TaxCatchAll xmlns="4873beb7-5857-4685-be1f-d57550cc96cc"/>
    <LocNewPublishedVersionLookup xmlns="4873beb7-5857-4685-be1f-d57550cc96cc" xsi:nil="true"/>
    <LocPublishedDependentAssetsLookup xmlns="4873beb7-5857-4685-be1f-d57550cc96cc" xsi:nil="true"/>
    <LocComments xmlns="4873beb7-5857-4685-be1f-d57550cc96cc" xsi:nil="true"/>
    <LocProcessedForMarketsLookup xmlns="4873beb7-5857-4685-be1f-d57550cc96cc" xsi:nil="true"/>
    <LocRecommendedHandoff xmlns="4873beb7-5857-4685-be1f-d57550cc96cc" xsi:nil="true"/>
    <LocManualTestRequired xmlns="4873beb7-5857-4685-be1f-d57550cc96cc" xsi:nil="true"/>
    <LocProcessedForHandoffsLookup xmlns="4873beb7-5857-4685-be1f-d57550cc96cc" xsi:nil="true"/>
    <LocOverallHandbackStatusLookup xmlns="4873beb7-5857-4685-be1f-d57550cc96cc" xsi:nil="true"/>
    <LocalizationTagsTaxHTField0 xmlns="4873beb7-5857-4685-be1f-d57550cc96cc">
      <Terms xmlns="http://schemas.microsoft.com/office/infopath/2007/PartnerControls"/>
    </LocalizationTagsTaxHTField0>
    <FeatureTagsTaxHTField0 xmlns="4873beb7-5857-4685-be1f-d57550cc96cc">
      <Terms xmlns="http://schemas.microsoft.com/office/infopath/2007/PartnerControls"/>
    </FeatureTagsTaxHTField0>
    <LocOverallLocStatusLookup xmlns="4873beb7-5857-4685-be1f-d57550cc96cc" xsi:nil="true"/>
    <LocPublishedLinkedAssetsLookup xmlns="4873beb7-5857-4685-be1f-d57550cc96cc" xsi:nil="true"/>
    <InternalTagsTaxHTField0 xmlns="4873beb7-5857-4685-be1f-d57550cc96cc">
      <Terms xmlns="http://schemas.microsoft.com/office/infopath/2007/PartnerControls"/>
    </InternalTagsTaxHTField0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MarketGroupTiers2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D64832-658C-4052-A3A8-167E714D16E3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921791D6-F1FC-45FA-B59A-F4DAE16445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7A023A-0EAA-4557-B7BE-B624678995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tf10247675 (1).dotx</Template>
  <TotalTime>22</TotalTime>
  <Pages>1</Pages>
  <Words>0</Words>
  <Characters>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Microsoft Office User</cp:lastModifiedBy>
  <cp:revision>8</cp:revision>
  <cp:lastPrinted>2018-03-11T04:14:00Z</cp:lastPrinted>
  <dcterms:created xsi:type="dcterms:W3CDTF">2018-03-11T03:53:00Z</dcterms:created>
  <dcterms:modified xsi:type="dcterms:W3CDTF">2018-03-11T04:25:00Z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TC010127401033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mageGenCounter">
    <vt:lpwstr>0</vt:lpwstr>
  </property>
  <property fmtid="{D5CDD505-2E9C-101B-9397-08002B2CF9AE}" pid="5" name="APTrustLevel">
    <vt:r8>1</vt:r8>
  </property>
  <property fmtid="{D5CDD505-2E9C-101B-9397-08002B2CF9AE}" pid="6" name="ViolationReportStatus">
    <vt:lpwstr>None</vt:lpwstr>
  </property>
  <property fmtid="{D5CDD505-2E9C-101B-9397-08002B2CF9AE}" pid="7" name="ImageGenStatus">
    <vt:lpwstr>0</vt:lpwstr>
  </property>
  <property fmtid="{D5CDD505-2E9C-101B-9397-08002B2CF9AE}" pid="8" name="PolicheckStatus">
    <vt:lpwstr>0</vt:lpwstr>
  </property>
  <property fmtid="{D5CDD505-2E9C-101B-9397-08002B2CF9AE}" pid="9" name="Applications">
    <vt:lpwstr>448;#zwd140;#95;#zwd120;#79;#tpl120</vt:lpwstr>
  </property>
  <property fmtid="{D5CDD505-2E9C-101B-9397-08002B2CF9AE}" pid="10" name="PolicheckCounter">
    <vt:lpwstr>0</vt:lpwstr>
  </property>
</Properties>
</file>